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B30B3AA" w14:textId="0B0C1814" w:rsidR="00A0665E" w:rsidRPr="00BC169F" w:rsidRDefault="00A0665E" w:rsidP="00320BFF">
      <w:pPr>
        <w:rPr>
          <w:rFonts w:ascii="Helvetica Neue" w:hAnsi="Helvetica Neue"/>
          <w:color w:val="0033CC"/>
        </w:rPr>
      </w:pPr>
    </w:p>
    <w:sectPr w:rsidR="00A0665E" w:rsidRPr="00BC169F" w:rsidSect="008B3F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1872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429A32E" w14:textId="77777777" w:rsidR="002B4516" w:rsidRDefault="002B4516" w:rsidP="00A808E3">
      <w:r>
        <w:separator/>
      </w:r>
    </w:p>
  </w:endnote>
  <w:endnote w:type="continuationSeparator" w:id="0">
    <w:p w14:paraId="410DD6ED" w14:textId="77777777" w:rsidR="002B4516" w:rsidRDefault="002B4516" w:rsidP="00A80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PMingLiU">
    <w:altName w:val="新細明體"/>
    <w:panose1 w:val="02020500000000000000"/>
    <w:charset w:val="88"/>
    <w:family w:val="auto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93D1A26" w14:textId="77777777" w:rsidR="001B379F" w:rsidRDefault="001B37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A3E54BF" w14:textId="77777777" w:rsidR="001B379F" w:rsidRDefault="001B379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451E00E" w14:textId="77777777" w:rsidR="001B379F" w:rsidRDefault="001B37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D503CE7" w14:textId="77777777" w:rsidR="002B4516" w:rsidRDefault="002B4516" w:rsidP="00A808E3">
      <w:r>
        <w:separator/>
      </w:r>
    </w:p>
  </w:footnote>
  <w:footnote w:type="continuationSeparator" w:id="0">
    <w:p w14:paraId="1815E0EA" w14:textId="77777777" w:rsidR="002B4516" w:rsidRDefault="002B4516" w:rsidP="00A80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887C4B" w14:textId="77777777" w:rsidR="001B379F" w:rsidRDefault="001B37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67FFC13" w14:textId="7362FA55" w:rsidR="00A808E3" w:rsidRPr="00002AEE" w:rsidRDefault="00002AEE" w:rsidP="00002AEE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72A8FE8" wp14:editId="11307217">
          <wp:simplePos x="0" y="0"/>
          <wp:positionH relativeFrom="page">
            <wp:posOffset>350982</wp:posOffset>
          </wp:positionH>
          <wp:positionV relativeFrom="page">
            <wp:posOffset>341745</wp:posOffset>
          </wp:positionV>
          <wp:extent cx="7055103" cy="1024127"/>
          <wp:effectExtent l="0" t="0" r="0" b="508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055103" cy="10241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D15FFF9" w14:textId="77777777" w:rsidR="001B379F" w:rsidRDefault="001B379F">
    <w:pPr>
      <w:pStyle w:val="Head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7"/>
  <w:embedSystemFonts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E85"/>
    <w:rsid w:val="00002AEE"/>
    <w:rsid w:val="00004A72"/>
    <w:rsid w:val="00015213"/>
    <w:rsid w:val="00031042"/>
    <w:rsid w:val="000800FE"/>
    <w:rsid w:val="000A0C89"/>
    <w:rsid w:val="000A21AA"/>
    <w:rsid w:val="000C19C0"/>
    <w:rsid w:val="000C2C03"/>
    <w:rsid w:val="000C39B8"/>
    <w:rsid w:val="000D7288"/>
    <w:rsid w:val="000E1EFB"/>
    <w:rsid w:val="00106F8A"/>
    <w:rsid w:val="001357B9"/>
    <w:rsid w:val="00162C7F"/>
    <w:rsid w:val="001654E9"/>
    <w:rsid w:val="00173C0D"/>
    <w:rsid w:val="001A1E85"/>
    <w:rsid w:val="001B379F"/>
    <w:rsid w:val="001D71F1"/>
    <w:rsid w:val="001F4AAE"/>
    <w:rsid w:val="0020459E"/>
    <w:rsid w:val="00212BF0"/>
    <w:rsid w:val="00213BA5"/>
    <w:rsid w:val="00256C00"/>
    <w:rsid w:val="00273827"/>
    <w:rsid w:val="00283AD7"/>
    <w:rsid w:val="002A65C3"/>
    <w:rsid w:val="002B4516"/>
    <w:rsid w:val="002D0CE4"/>
    <w:rsid w:val="003132CA"/>
    <w:rsid w:val="0032009F"/>
    <w:rsid w:val="00320BFF"/>
    <w:rsid w:val="00322153"/>
    <w:rsid w:val="0033479B"/>
    <w:rsid w:val="00364CAF"/>
    <w:rsid w:val="00375AE2"/>
    <w:rsid w:val="00380531"/>
    <w:rsid w:val="003C21BC"/>
    <w:rsid w:val="003C333E"/>
    <w:rsid w:val="003D734B"/>
    <w:rsid w:val="003E25BB"/>
    <w:rsid w:val="003E782B"/>
    <w:rsid w:val="00413DC1"/>
    <w:rsid w:val="00447E2E"/>
    <w:rsid w:val="004642E9"/>
    <w:rsid w:val="004838A1"/>
    <w:rsid w:val="00483E95"/>
    <w:rsid w:val="00484B32"/>
    <w:rsid w:val="00490C6B"/>
    <w:rsid w:val="00492B0B"/>
    <w:rsid w:val="004B1F2C"/>
    <w:rsid w:val="004B29A1"/>
    <w:rsid w:val="004B6AA8"/>
    <w:rsid w:val="004B7299"/>
    <w:rsid w:val="004D0DDC"/>
    <w:rsid w:val="004D2EAF"/>
    <w:rsid w:val="00504CC7"/>
    <w:rsid w:val="00511DF7"/>
    <w:rsid w:val="005262E7"/>
    <w:rsid w:val="00526F72"/>
    <w:rsid w:val="00530DDE"/>
    <w:rsid w:val="00544770"/>
    <w:rsid w:val="00550B72"/>
    <w:rsid w:val="00570E08"/>
    <w:rsid w:val="00572558"/>
    <w:rsid w:val="005763C3"/>
    <w:rsid w:val="00591B84"/>
    <w:rsid w:val="005B1881"/>
    <w:rsid w:val="005C3FB9"/>
    <w:rsid w:val="005C5FA5"/>
    <w:rsid w:val="005D2805"/>
    <w:rsid w:val="005E0DCC"/>
    <w:rsid w:val="005E7C99"/>
    <w:rsid w:val="00611961"/>
    <w:rsid w:val="00623667"/>
    <w:rsid w:val="006264EF"/>
    <w:rsid w:val="00631F23"/>
    <w:rsid w:val="00646A8D"/>
    <w:rsid w:val="006720CA"/>
    <w:rsid w:val="00673B34"/>
    <w:rsid w:val="00681910"/>
    <w:rsid w:val="006941B6"/>
    <w:rsid w:val="007237E4"/>
    <w:rsid w:val="0075737A"/>
    <w:rsid w:val="00764AA5"/>
    <w:rsid w:val="0077728C"/>
    <w:rsid w:val="0077783B"/>
    <w:rsid w:val="007A2A32"/>
    <w:rsid w:val="007A7B08"/>
    <w:rsid w:val="007B5544"/>
    <w:rsid w:val="007F10E4"/>
    <w:rsid w:val="00803F97"/>
    <w:rsid w:val="00832B0A"/>
    <w:rsid w:val="00840AA4"/>
    <w:rsid w:val="00852943"/>
    <w:rsid w:val="00865835"/>
    <w:rsid w:val="008934F7"/>
    <w:rsid w:val="008A3072"/>
    <w:rsid w:val="008A75C7"/>
    <w:rsid w:val="008B3F58"/>
    <w:rsid w:val="008C2FD7"/>
    <w:rsid w:val="008E3298"/>
    <w:rsid w:val="009069AF"/>
    <w:rsid w:val="00915B91"/>
    <w:rsid w:val="00925B5D"/>
    <w:rsid w:val="009333A2"/>
    <w:rsid w:val="00960F9B"/>
    <w:rsid w:val="00961D83"/>
    <w:rsid w:val="00993123"/>
    <w:rsid w:val="009A0F4F"/>
    <w:rsid w:val="009B792F"/>
    <w:rsid w:val="009D755E"/>
    <w:rsid w:val="009E036B"/>
    <w:rsid w:val="009F59E8"/>
    <w:rsid w:val="00A0665E"/>
    <w:rsid w:val="00A14446"/>
    <w:rsid w:val="00A32B36"/>
    <w:rsid w:val="00A54A5A"/>
    <w:rsid w:val="00A6624F"/>
    <w:rsid w:val="00A75277"/>
    <w:rsid w:val="00A808E3"/>
    <w:rsid w:val="00A852D0"/>
    <w:rsid w:val="00AA3E91"/>
    <w:rsid w:val="00AC65F8"/>
    <w:rsid w:val="00AE4D02"/>
    <w:rsid w:val="00AF348E"/>
    <w:rsid w:val="00AF4F7A"/>
    <w:rsid w:val="00B11CA1"/>
    <w:rsid w:val="00B25241"/>
    <w:rsid w:val="00B63CEA"/>
    <w:rsid w:val="00B71C48"/>
    <w:rsid w:val="00B7486F"/>
    <w:rsid w:val="00BA0595"/>
    <w:rsid w:val="00BA2953"/>
    <w:rsid w:val="00BA59E6"/>
    <w:rsid w:val="00BC169F"/>
    <w:rsid w:val="00BC6A1D"/>
    <w:rsid w:val="00BE1DBB"/>
    <w:rsid w:val="00C0064C"/>
    <w:rsid w:val="00C01CB6"/>
    <w:rsid w:val="00C137DB"/>
    <w:rsid w:val="00C437A6"/>
    <w:rsid w:val="00C65011"/>
    <w:rsid w:val="00C703E7"/>
    <w:rsid w:val="00C81C7C"/>
    <w:rsid w:val="00C84F94"/>
    <w:rsid w:val="00CA223A"/>
    <w:rsid w:val="00CA5D44"/>
    <w:rsid w:val="00CA7598"/>
    <w:rsid w:val="00CD43EA"/>
    <w:rsid w:val="00D21B30"/>
    <w:rsid w:val="00D25A81"/>
    <w:rsid w:val="00D43D43"/>
    <w:rsid w:val="00D47850"/>
    <w:rsid w:val="00D51221"/>
    <w:rsid w:val="00D55F9A"/>
    <w:rsid w:val="00D67404"/>
    <w:rsid w:val="00D77D66"/>
    <w:rsid w:val="00D860E6"/>
    <w:rsid w:val="00D902AD"/>
    <w:rsid w:val="00DA13D6"/>
    <w:rsid w:val="00DA7940"/>
    <w:rsid w:val="00DB3656"/>
    <w:rsid w:val="00DC2B72"/>
    <w:rsid w:val="00DD11F1"/>
    <w:rsid w:val="00DD6A82"/>
    <w:rsid w:val="00DF261F"/>
    <w:rsid w:val="00E065D8"/>
    <w:rsid w:val="00E537BA"/>
    <w:rsid w:val="00E662CB"/>
    <w:rsid w:val="00E678D5"/>
    <w:rsid w:val="00E95DB0"/>
    <w:rsid w:val="00EB22C9"/>
    <w:rsid w:val="00EC17EE"/>
    <w:rsid w:val="00EC7C80"/>
    <w:rsid w:val="00EE663A"/>
    <w:rsid w:val="00EF40A7"/>
    <w:rsid w:val="00F21401"/>
    <w:rsid w:val="00F27CBE"/>
    <w:rsid w:val="00F32CB7"/>
    <w:rsid w:val="00F413E0"/>
    <w:rsid w:val="00F41EDE"/>
    <w:rsid w:val="00F44FFE"/>
    <w:rsid w:val="00F61E93"/>
    <w:rsid w:val="00F64056"/>
    <w:rsid w:val="00FA015E"/>
    <w:rsid w:val="00FB61AF"/>
    <w:rsid w:val="00FD0716"/>
    <w:rsid w:val="00FD0BCA"/>
    <w:rsid w:val="00FE3DE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1D3ECC8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mbria" w:eastAsia="MS Mincho" w:hAnsi="Cambria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08E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A808E3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808E3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A808E3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08E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808E3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unhideWhenUsed/>
    <w:rsid w:val="00015213"/>
    <w:pPr>
      <w:spacing w:before="100" w:beforeAutospacing="1" w:after="100" w:afterAutospacing="1"/>
    </w:pPr>
    <w:rPr>
      <w:rFonts w:ascii="Times New Roman" w:eastAsia="PMingLiU" w:hAnsi="Times New Roman"/>
      <w:lang w:eastAsia="zh-TW"/>
    </w:rPr>
  </w:style>
  <w:style w:type="character" w:styleId="HTMLAcronym">
    <w:name w:val="HTML Acronym"/>
    <w:uiPriority w:val="99"/>
    <w:semiHidden/>
    <w:unhideWhenUsed/>
    <w:rsid w:val="00015213"/>
  </w:style>
  <w:style w:type="character" w:styleId="Hyperlink">
    <w:name w:val="Hyperlink"/>
    <w:uiPriority w:val="99"/>
    <w:unhideWhenUsed/>
    <w:rsid w:val="003132CA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C2FD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semiHidden/>
    <w:rsid w:val="008C2FD7"/>
    <w:rPr>
      <w:rFonts w:ascii="Courier New" w:hAnsi="Courier New" w:cs="Courier New"/>
      <w:lang w:eastAsia="ja-JP"/>
    </w:rPr>
  </w:style>
  <w:style w:type="character" w:styleId="FollowedHyperlink">
    <w:name w:val="FollowedHyperlink"/>
    <w:uiPriority w:val="99"/>
    <w:semiHidden/>
    <w:unhideWhenUsed/>
    <w:rsid w:val="00504CC7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51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4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7811E20-BBC4-B641-9547-87C56B5C0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ECE MHI SS Circuits and Systems.dotx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USC/SIPI</Company>
  <LinksUpToDate>false</LinksUpToDate>
  <CharactersWithSpaces>0</CharactersWithSpaces>
  <SharedDoc>false</SharedDoc>
  <HLinks>
    <vt:vector size="6" baseType="variant">
      <vt:variant>
        <vt:i4>655426</vt:i4>
      </vt:variant>
      <vt:variant>
        <vt:i4>0</vt:i4>
      </vt:variant>
      <vt:variant>
        <vt:i4>0</vt:i4>
      </vt:variant>
      <vt:variant>
        <vt:i4>5</vt:i4>
      </vt:variant>
      <vt:variant>
        <vt:lpwstr>http://ee.usc.edu/~ashutosn/CommNetS/doku.php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Seth Scafani</cp:lastModifiedBy>
  <cp:revision>2</cp:revision>
  <cp:lastPrinted>2019-02-26T19:36:00Z</cp:lastPrinted>
  <dcterms:created xsi:type="dcterms:W3CDTF">2026-09-29T18:19:00Z</dcterms:created>
  <dcterms:modified xsi:type="dcterms:W3CDTF">2026-09-29T18:19:00Z</dcterms:modified>
</cp:coreProperties>
</file>